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5863" w:rsidRDefault="00B9469A" w:rsidP="00FF4499">
      <w:pPr>
        <w:jc w:val="center"/>
        <w:rPr>
          <w:rFonts w:eastAsia="黑体"/>
          <w:sz w:val="44"/>
          <w:szCs w:val="28"/>
        </w:rPr>
      </w:pPr>
      <w:r w:rsidRPr="00B9469A">
        <w:rPr>
          <w:rFonts w:eastAsia="黑体" w:hint="eastAsia"/>
          <w:sz w:val="44"/>
          <w:szCs w:val="28"/>
        </w:rPr>
        <w:t>湘乡市交通运输局</w:t>
      </w:r>
      <w:r w:rsidR="00E07848">
        <w:rPr>
          <w:rFonts w:eastAsia="黑体" w:hint="eastAsia"/>
          <w:sz w:val="44"/>
          <w:szCs w:val="28"/>
        </w:rPr>
        <w:t>行政处罚程序流程图</w:t>
      </w:r>
    </w:p>
    <w:p w:rsidR="004C5863" w:rsidRDefault="00A57FA5">
      <w:pPr>
        <w:jc w:val="center"/>
        <w:rPr>
          <w:color w:val="000000"/>
          <w:sz w:val="15"/>
          <w:szCs w:val="15"/>
        </w:rPr>
      </w:pPr>
      <w:r w:rsidRPr="00A57FA5"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109.5pt;margin-top:325.05pt;width:41.25pt;height:0;z-index:251671552" o:connectortype="straight" o:gfxdata="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UHrs&#10;NNkAAAALAQAADwAAAAAAAAABACAAAAAiAAAAZHJzL2Rvd25yZXYueG1sUEsBAhQAFAAAAAgAh07i&#10;QIDi4mboAQAAowMAAA4AAAAAAAAAAQAgAAAAKAEAAGRycy9lMm9Eb2MueG1sUEsFBgAAAAAGAAYA&#10;WQEAAIIFAAAAAA==&#10;">
            <v:stroke endarrow="block"/>
          </v:shape>
        </w:pict>
      </w:r>
      <w:r w:rsidRPr="00A57FA5">
        <w:pict>
          <v:rect id="_x0000_s2097" style="position:absolute;left:0;text-align:left;margin-left:42pt;margin-top:12.3pt;width:355.5pt;height:39.75pt;z-index:251693056" o:gfxdata="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+YGPntgA&#10;AAAJAQAADwAAAAAAAAABACAAAAAiAAAAZHJzL2Rvd25yZXYueG1sUEsBAhQAFAAAAAgAh07iQKUq&#10;dDTmAQAA2wMAAA4AAAAAAAAAAQAgAAAAJwEAAGRycy9lMm9Eb2MueG1sUEsFBgAAAAAGAAYAWQEA&#10;AH8FAAAAAA==&#10;">
            <v:textbox>
              <w:txbxContent>
                <w:p w:rsidR="004C5863" w:rsidRDefault="00E07848">
                  <w:pPr>
                    <w:jc w:val="center"/>
                    <w:rPr>
                      <w:b/>
                    </w:rPr>
                  </w:pPr>
                  <w:r>
                    <w:rPr>
                      <w:rFonts w:hint="eastAsia"/>
                      <w:b/>
                    </w:rPr>
                    <w:t>案件来源</w:t>
                  </w:r>
                </w:p>
                <w:p w:rsidR="004C5863" w:rsidRDefault="00E07848">
                  <w:r>
                    <w:rPr>
                      <w:rFonts w:hint="eastAsia"/>
                    </w:rPr>
                    <w:t>实施行政检查或者通过举报、其他机关移送、上级机关交办等途径发现</w:t>
                  </w:r>
                </w:p>
              </w:txbxContent>
            </v:textbox>
          </v:rect>
        </w:pict>
      </w:r>
    </w:p>
    <w:p w:rsidR="004C5863" w:rsidRDefault="004C5863">
      <w:pPr>
        <w:rPr>
          <w:rFonts w:eastAsia="黑体"/>
          <w:sz w:val="44"/>
          <w:szCs w:val="28"/>
        </w:rPr>
      </w:pPr>
    </w:p>
    <w:p w:rsidR="004C5863" w:rsidRDefault="00A57FA5">
      <w:r>
        <w:pict>
          <v:shape id="_x0000_s2096" type="#_x0000_t32" style="position:absolute;left:0;text-align:left;margin-left:217.5pt;margin-top:5.25pt;width:.05pt;height:30pt;z-index:251689984" o:connectortype="straight" o:gfxdata="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IfX&#10;WuHYAAAACQEAAA8AAAAAAAAAAQAgAAAAIgAAAGRycy9kb3ducmV2LnhtbFBLAQIUABQAAAAIAIdO&#10;4kAzAxEb6gEAAKMDAAAOAAAAAAAAAAEAIAAAACcBAABkcnMvZTJvRG9jLnhtbFBLBQYAAAAABgAG&#10;AFkBAACDBQAAAAA=&#10;">
            <v:stroke endarrow="block"/>
          </v:shape>
        </w:pict>
      </w:r>
    </w:p>
    <w:p w:rsidR="004C5863" w:rsidRDefault="004C5863">
      <w:pPr>
        <w:ind w:firstLineChars="500" w:firstLine="750"/>
        <w:rPr>
          <w:color w:val="000000"/>
          <w:sz w:val="15"/>
          <w:szCs w:val="15"/>
        </w:rPr>
      </w:pPr>
      <w:bookmarkStart w:id="0" w:name="_GoBack"/>
      <w:bookmarkEnd w:id="0"/>
    </w:p>
    <w:p w:rsidR="004C5863" w:rsidRDefault="00A57FA5">
      <w:pPr>
        <w:ind w:firstLineChars="500" w:firstLine="1050"/>
        <w:rPr>
          <w:color w:val="000000"/>
          <w:sz w:val="15"/>
          <w:szCs w:val="15"/>
        </w:rPr>
      </w:pPr>
      <w:r w:rsidRPr="00A57FA5">
        <w:pict>
          <v:rect id="_x0000_s2095" style="position:absolute;left:0;text-align:left;margin-left:90.75pt;margin-top:4.05pt;width:250.5pt;height:41.25pt;z-index:251688960" o:gfxdata="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MLygDnVAAAA&#10;CAEAAA8AAAAAAAAAAQAgAAAAIgAAAGRycy9kb3ducmV2LnhtbFBLAQIUABQAAAAIAIdO4kAeiuR4&#10;5wEAANsDAAAOAAAAAAAAAAEAIAAAACQBAABkcnMvZTJvRG9jLnhtbFBLBQYAAAAABgAGAFkBAAB9&#10;BQAAAAA=&#10;">
            <v:textbox>
              <w:txbxContent>
                <w:p w:rsidR="004C5863" w:rsidRDefault="00E07848">
                  <w:pPr>
                    <w:jc w:val="center"/>
                    <w:rPr>
                      <w:b/>
                    </w:rPr>
                  </w:pPr>
                  <w:r>
                    <w:rPr>
                      <w:rFonts w:hint="eastAsia"/>
                      <w:b/>
                    </w:rPr>
                    <w:t>审查立案</w:t>
                  </w:r>
                </w:p>
                <w:p w:rsidR="004C5863" w:rsidRDefault="00E07848">
                  <w:r>
                    <w:rPr>
                      <w:rFonts w:hint="eastAsia"/>
                    </w:rPr>
                    <w:t>符合立案条件，制作《立案审批表》，并按程序报批</w:t>
                  </w:r>
                </w:p>
              </w:txbxContent>
            </v:textbox>
          </v:rect>
        </w:pict>
      </w:r>
    </w:p>
    <w:p w:rsidR="004C5863" w:rsidRDefault="004C5863">
      <w:pPr>
        <w:ind w:firstLineChars="500" w:firstLine="750"/>
        <w:rPr>
          <w:color w:val="000000"/>
          <w:sz w:val="15"/>
          <w:szCs w:val="15"/>
        </w:rPr>
      </w:pPr>
    </w:p>
    <w:p w:rsidR="004C5863" w:rsidRDefault="00A57FA5">
      <w:pPr>
        <w:ind w:firstLineChars="500" w:firstLine="1050"/>
        <w:rPr>
          <w:color w:val="000000"/>
          <w:sz w:val="15"/>
          <w:szCs w:val="15"/>
        </w:rPr>
      </w:pPr>
      <w:r w:rsidRPr="00A57FA5">
        <w:pict>
          <v:shape id="_x0000_s2094" type="#_x0000_t32" style="position:absolute;left:0;text-align:left;margin-left:210.75pt;margin-top:415.35pt;width:.05pt;height:29.25pt;z-index:251676672" o:connectortype="straight" o:gfxdata="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TQMtItoA&#10;AAALAQAADwAAAAAAAAABACAAAAAiAAAAZHJzL2Rvd25yZXYueG1sUEsBAhQAFAAAAAgAh07iQJTM&#10;havkAQAAnwMAAA4AAAAAAAAAAQAgAAAAKQEAAGRycy9lMm9Eb2MueG1sUEsFBgAAAAAGAAYAWQEA&#10;AH8FAAAAAA==&#10;"/>
        </w:pict>
      </w:r>
      <w:r w:rsidRPr="00A57FA5">
        <w:pict>
          <v:shape id="_x0000_s2093" type="#_x0000_t32" style="position:absolute;left:0;text-align:left;margin-left:144.05pt;margin-top:415.35pt;width:161.25pt;height:0;z-index:251677696" o:connectortype="straight" o:gfxdata="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DumNejZAAAA&#10;CwEAAA8AAAAAAAAAAQAgAAAAIgAAAGRycy9kb3ducmV2LnhtbFBLAQIUABQAAAAIAIdO4kBBHocj&#10;4wEAAJ4DAAAOAAAAAAAAAAEAIAAAACgBAABkcnMvZTJvRG9jLnhtbFBLBQYAAAAABgAGAFkBAAB9&#10;BQAAAAA=&#10;"/>
        </w:pict>
      </w:r>
      <w:r w:rsidRPr="00A57FA5">
        <w:pict>
          <v:shape id="_x0000_s2092" type="#_x0000_t32" style="position:absolute;left:0;text-align:left;margin-left:305.15pt;margin-top:401.25pt;width:.05pt;height:14.1pt;z-index:251679744" o:connectortype="straight" o:gfxdata="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fs8xe9oA&#10;AAALAQAADwAAAAAAAAABACAAAAAiAAAAZHJzL2Rvd25yZXYueG1sUEsBAhQAFAAAAAgAh07iQPTM&#10;g2HkAQAAnwMAAA4AAAAAAAAAAQAgAAAAKQEAAGRycy9lMm9Eb2MueG1sUEsFBgAAAAAGAAYAWQEA&#10;AH8FAAAAAA==&#10;"/>
        </w:pict>
      </w:r>
      <w:r w:rsidRPr="00A57FA5">
        <w:pict>
          <v:shape id="_x0000_s2091" type="#_x0000_t32" style="position:absolute;left:0;text-align:left;margin-left:143.9pt;margin-top:401.25pt;width:.15pt;height:14.1pt;flip:x y;z-index:251678720" o:connectortype="straight" o:gfxdata="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i/OmltsAAAALAQAADwAAAAAAAAABACAAAAAiAAAAZHJzL2Rvd25yZXYueG1sUEsBAhQA&#10;FAAAAAgAh07iQD5YHi3vAQAAtAMAAA4AAAAAAAAAAQAgAAAAKgEAAGRycy9lMm9Eb2MueG1sUEsF&#10;BgAAAAAGAAYAWQEAAIsFAAAAAA==&#10;"/>
        </w:pict>
      </w:r>
      <w:r w:rsidRPr="00A57FA5">
        <w:pict>
          <v:rect id="_x0000_s2090" style="position:absolute;left:0;text-align:left;margin-left:90.75pt;margin-top:350.25pt;width:98.25pt;height:51pt;z-index:251680768" o:gfxdata="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DR3Z2/X&#10;AAAACwEAAA8AAAAAAAAAAQAgAAAAIgAAAGRycy9kb3ducmV2LnhtbFBLAQIUABQAAAAIAIdO4kDq&#10;rT816AEAANsDAAAOAAAAAAAAAAEAIAAAACYBAABkcnMvZTJvRG9jLnhtbFBLBQYAAAAABgAGAFkB&#10;AACABQAAAAA=&#10;">
            <v:textbox>
              <w:txbxContent>
                <w:p w:rsidR="004C5863" w:rsidRDefault="00E07848">
                  <w:pPr>
                    <w:jc w:val="center"/>
                    <w:rPr>
                      <w:b/>
                    </w:rPr>
                  </w:pPr>
                  <w:r>
                    <w:rPr>
                      <w:rFonts w:hint="eastAsia"/>
                      <w:b/>
                    </w:rPr>
                    <w:t>申辩</w:t>
                  </w:r>
                </w:p>
                <w:p w:rsidR="004C5863" w:rsidRDefault="00E07848">
                  <w:r>
                    <w:rPr>
                      <w:rFonts w:hint="eastAsia"/>
                    </w:rPr>
                    <w:t>听取当事人的陈述和申辩</w:t>
                  </w:r>
                </w:p>
              </w:txbxContent>
            </v:textbox>
          </v:rect>
        </w:pict>
      </w:r>
      <w:r w:rsidRPr="00A57FA5">
        <w:pict>
          <v:rect id="_x0000_s2089" style="position:absolute;left:0;text-align:left;margin-left:231.05pt;margin-top:350.25pt;width:141.75pt;height:51pt;z-index:251681792" o:gfxdata="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CZn&#10;fXTZAAAACwEAAA8AAAAAAAAAAQAgAAAAIgAAAGRycy9kb3ducmV2LnhtbFBLAQIUABQAAAAIAIdO&#10;4kD49EwR6QEAAN0DAAAOAAAAAAAAAAEAIAAAACgBAABkcnMvZTJvRG9jLnhtbFBLBQYAAAAABgAG&#10;AFkBAACDBQAAAAA=&#10;">
            <v:textbox>
              <w:txbxContent>
                <w:p w:rsidR="004C5863" w:rsidRDefault="00E07848">
                  <w:pPr>
                    <w:jc w:val="center"/>
                    <w:rPr>
                      <w:b/>
                    </w:rPr>
                  </w:pPr>
                  <w:r>
                    <w:rPr>
                      <w:rFonts w:hint="eastAsia"/>
                      <w:b/>
                    </w:rPr>
                    <w:t>召开听证会</w:t>
                  </w:r>
                </w:p>
                <w:p w:rsidR="004C5863" w:rsidRDefault="00E07848">
                  <w:r>
                    <w:rPr>
                      <w:rFonts w:hint="eastAsia"/>
                    </w:rPr>
                    <w:t>对于重大处罚事项，依据当事人的申请召开听证会</w:t>
                  </w:r>
                </w:p>
              </w:txbxContent>
            </v:textbox>
          </v:rect>
        </w:pict>
      </w:r>
      <w:r w:rsidRPr="00A57FA5">
        <w:pict>
          <v:shape id="_x0000_s2088" type="#_x0000_t32" style="position:absolute;left:0;text-align:left;margin-left:301.6pt;margin-top:334.5pt;width:.05pt;height:15.75pt;z-index:251694080" o:connectortype="straight" o:gfxdata="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QUPP&#10;ZdsAAAALAQAADwAAAAAAAAABACAAAAAiAAAAZHJzL2Rvd25yZXYueG1sUEsBAhQAFAAAAAgAh07i&#10;QH6o2PXmAQAAowMAAA4AAAAAAAAAAQAgAAAAKgEAAGRycy9lMm9Eb2MueG1sUEsFBgAAAAAGAAYA&#10;WQEAAIIFAAAAAA==&#10;">
            <v:stroke endarrow="block"/>
          </v:shape>
        </w:pict>
      </w:r>
      <w:r w:rsidRPr="00A57FA5">
        <w:pict>
          <v:shape id="_x0000_s2087" type="#_x0000_t32" style="position:absolute;left:0;text-align:left;margin-left:2in;margin-top:334.5pt;width:.05pt;height:15.75pt;z-index:251695104" o:connectortype="straight" o:gfxdata="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P0B&#10;prHbAAAACwEAAA8AAAAAAAAAAQAgAAAAIgAAAGRycy9kb3ducmV2LnhtbFBLAQIUABQAAAAIAIdO&#10;4kCYJOYB5wEAAKUDAAAOAAAAAAAAAAEAIAAAACoBAABkcnMvZTJvRG9jLnhtbFBLBQYAAAAABgAG&#10;AFkBAACDBQAAAAA=&#10;">
            <v:stroke endarrow="block"/>
          </v:shape>
        </w:pict>
      </w:r>
      <w:r w:rsidRPr="00A57FA5">
        <w:pict>
          <v:shape id="_x0000_s2086" type="#_x0000_t32" style="position:absolute;left:0;text-align:left;margin-left:236.25pt;margin-top:319.05pt;width:.05pt;height:15.45pt;z-index:251703296" o:connectortype="straight" o:gfxdata="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HJXW3rbAAAA&#10;CwEAAA8AAAAAAAAAAQAgAAAAIgAAAGRycy9kb3ducmV2LnhtbFBLAQIUABQAAAAIAIdO4kBpKEsa&#10;4QEAAKEDAAAOAAAAAAAAAAEAIAAAACoBAABkcnMvZTJvRG9jLnhtbFBLBQYAAAAABgAGAFkBAAB9&#10;BQAAAAA=&#10;"/>
        </w:pict>
      </w:r>
      <w:r w:rsidRPr="00A57FA5">
        <w:pict>
          <v:shape id="_x0000_s2085" type="#_x0000_t32" style="position:absolute;left:0;text-align:left;margin-left:2in;margin-top:334.5pt;width:157.6pt;height:0;z-index:251702272" o:connectortype="straight" o:gfxdata="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qnFdctkAAAAL&#10;AQAADwAAAAAAAAABACAAAAAiAAAAZHJzL2Rvd25yZXYueG1sUEsBAhQAFAAAAAgAh07iQIGI4Ani&#10;AQAAoAMAAA4AAAAAAAAAAQAgAAAAKAEAAGRycy9lMm9Eb2MueG1sUEsFBgAAAAAGAAYAWQEAAHwF&#10;AAAAAA==&#10;"/>
        </w:pict>
      </w:r>
      <w:r w:rsidRPr="00A57FA5">
        <w:pict>
          <v:rect id="_x0000_s2084" style="position:absolute;left:0;text-align:left;margin-left:53.25pt;margin-top:247.35pt;width:63pt;height:71.25pt;z-index:251696128" o:gfxdata="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NKeF&#10;IdkAAAALAQAADwAAAAAAAAABACAAAAAiAAAAZHJzL2Rvd25yZXYueG1sUEsBAhQAFAAAAAgAh07i&#10;QIC+Ai3oAQAA3AMAAA4AAAAAAAAAAQAgAAAAKAEAAGRycy9lMm9Eb2MueG1sUEsFBgAAAAAGAAYA&#10;WQEAAIIFAAAAAA==&#10;">
            <v:textbox>
              <w:txbxContent>
                <w:p w:rsidR="004C5863" w:rsidRDefault="00E07848">
                  <w:pPr>
                    <w:jc w:val="center"/>
                    <w:rPr>
                      <w:b/>
                      <w:sz w:val="18"/>
                      <w:szCs w:val="18"/>
                    </w:rPr>
                  </w:pPr>
                  <w:r>
                    <w:rPr>
                      <w:rFonts w:hint="eastAsia"/>
                      <w:b/>
                      <w:sz w:val="18"/>
                      <w:szCs w:val="18"/>
                    </w:rPr>
                    <w:t>撤销立案</w:t>
                  </w:r>
                </w:p>
                <w:p w:rsidR="004C5863" w:rsidRDefault="00E07848">
                  <w:pPr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违法事实不能成立的</w:t>
                  </w:r>
                </w:p>
              </w:txbxContent>
            </v:textbox>
          </v:rect>
        </w:pict>
      </w:r>
      <w:r w:rsidRPr="00A57FA5">
        <w:pict>
          <v:shape id="_x0000_s2083" type="#_x0000_t32" style="position:absolute;left:0;text-align:left;margin-left:81pt;margin-top:230.1pt;width:0;height:17.25pt;z-index:251700224" o:connectortype="straight" o:gfxdata="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PEdTnjZ&#10;AAAACwEAAA8AAAAAAAAAAQAgAAAAIgAAAGRycy9kb3ducmV2LnhtbFBLAQIUABQAAAAIAIdO4kC3&#10;/bhn5gEAAKMDAAAOAAAAAAAAAAEAIAAAACgBAABkcnMvZTJvRG9jLnhtbFBLBQYAAAAABgAGAFkB&#10;AACABQAAAAA=&#10;">
            <v:stroke endarrow="block"/>
          </v:shape>
        </w:pict>
      </w:r>
      <w:r w:rsidRPr="00A57FA5">
        <w:pict>
          <v:rect id="_x0000_s2082" style="position:absolute;left:0;text-align:left;margin-left:125.25pt;margin-top:247.8pt;width:60pt;height:71.25pt;z-index:251697152" o:gfxdata="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P3jX&#10;59kAAAALAQAADwAAAAAAAAABACAAAAAiAAAAZHJzL2Rvd25yZXYueG1sUEsBAhQAFAAAAAgAh07i&#10;QHq5wujoAQAA3AMAAA4AAAAAAAAAAQAgAAAAKAEAAGRycy9lMm9Eb2MueG1sUEsFBgAAAAAGAAYA&#10;WQEAAIIFAAAAAA==&#10;">
            <v:textbox>
              <w:txbxContent>
                <w:p w:rsidR="004C5863" w:rsidRDefault="00E07848">
                  <w:pPr>
                    <w:jc w:val="center"/>
                    <w:rPr>
                      <w:b/>
                      <w:sz w:val="18"/>
                      <w:szCs w:val="18"/>
                    </w:rPr>
                  </w:pPr>
                  <w:r>
                    <w:rPr>
                      <w:rFonts w:hint="eastAsia"/>
                      <w:b/>
                      <w:sz w:val="18"/>
                      <w:szCs w:val="18"/>
                    </w:rPr>
                    <w:t>不予处罚</w:t>
                  </w:r>
                </w:p>
                <w:p w:rsidR="004C5863" w:rsidRDefault="00E07848">
                  <w:pPr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情节轻微且已改正的</w:t>
                  </w:r>
                </w:p>
              </w:txbxContent>
            </v:textbox>
          </v:rect>
        </w:pict>
      </w:r>
      <w:r w:rsidRPr="00A57FA5">
        <w:pict>
          <v:shape id="_x0000_s2081" type="#_x0000_t32" style="position:absolute;left:0;text-align:left;margin-left:156pt;margin-top:230.55pt;width:0;height:17.25pt;z-index:251701248" o:connectortype="straight" o:gfxdata="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CEwhvA&#10;2gAAAAsBAAAPAAAAAAAAAAEAIAAAACIAAABkcnMvZG93bnJldi54bWxQSwECFAAUAAAACACHTuJA&#10;SqAIj+YBAACjAwAADgAAAAAAAAABACAAAAApAQAAZHJzL2Uyb0RvYy54bWxQSwUGAAAAAAYABgBZ&#10;AQAAgQUAAAAA&#10;">
            <v:stroke endarrow="block"/>
          </v:shape>
        </w:pict>
      </w:r>
      <w:r w:rsidRPr="00A57FA5">
        <w:pict>
          <v:rect id="_x0000_s2080" style="position:absolute;left:0;text-align:left;margin-left:291pt;margin-top:247.8pt;width:94.5pt;height:71.25pt;z-index:251699200" o:gfxdata="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lBCj&#10;1tsAAAALAQAADwAAAAAAAAABACAAAAAiAAAAZHJzL2Rvd25yZXYueG1sUEsBAhQAFAAAAAgAh07i&#10;QDuYl6/mAQAA3QMAAA4AAAAAAAAAAQAgAAAAKgEAAGRycy9lMm9Eb2MueG1sUEsFBgAAAAAGAAYA&#10;WQEAAIIFAAAAAA==&#10;">
            <v:textbox>
              <w:txbxContent>
                <w:p w:rsidR="004C5863" w:rsidRDefault="00E07848">
                  <w:pPr>
                    <w:jc w:val="center"/>
                    <w:rPr>
                      <w:b/>
                      <w:sz w:val="18"/>
                    </w:rPr>
                  </w:pPr>
                  <w:r>
                    <w:rPr>
                      <w:rFonts w:hint="eastAsia"/>
                      <w:b/>
                      <w:sz w:val="18"/>
                    </w:rPr>
                    <w:t>移送处理</w:t>
                  </w:r>
                </w:p>
                <w:p w:rsidR="004C5863" w:rsidRDefault="00E07848">
                  <w:pPr>
                    <w:rPr>
                      <w:sz w:val="18"/>
                    </w:rPr>
                  </w:pPr>
                  <w:r>
                    <w:rPr>
                      <w:sz w:val="18"/>
                    </w:rPr>
                    <w:t>1</w:t>
                  </w:r>
                  <w:r>
                    <w:rPr>
                      <w:rFonts w:hint="eastAsia"/>
                      <w:sz w:val="18"/>
                    </w:rPr>
                    <w:t>、违法案件不属于本机关处罚事项的</w:t>
                  </w:r>
                </w:p>
                <w:p w:rsidR="004C5863" w:rsidRDefault="00E07848">
                  <w:pPr>
                    <w:rPr>
                      <w:sz w:val="18"/>
                    </w:rPr>
                  </w:pPr>
                  <w:r>
                    <w:rPr>
                      <w:sz w:val="18"/>
                    </w:rPr>
                    <w:t>2</w:t>
                  </w:r>
                  <w:r>
                    <w:rPr>
                      <w:rFonts w:hint="eastAsia"/>
                      <w:sz w:val="18"/>
                    </w:rPr>
                    <w:t>、涉嫌犯罪的</w:t>
                  </w:r>
                </w:p>
              </w:txbxContent>
            </v:textbox>
          </v:rect>
        </w:pict>
      </w:r>
      <w:r w:rsidRPr="00A57FA5">
        <w:pict>
          <v:shape id="_x0000_s2079" type="#_x0000_t32" style="position:absolute;left:0;text-align:left;margin-left:335.25pt;margin-top:230.55pt;width:.05pt;height:17.25pt;z-index:251704320" o:connectortype="straight" o:gfxdata="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AnafFk&#10;2QAAAAsBAAAPAAAAAAAAAAEAIAAAACIAAABkcnMvZG93bnJldi54bWxQSwECFAAUAAAACACHTuJA&#10;/jsQGucBAAClAwAADgAAAAAAAAABACAAAAAoAQAAZHJzL2Uyb0RvYy54bWxQSwUGAAAAAAYABgBZ&#10;AQAAgQUAAAAA&#10;">
            <v:stroke endarrow="block"/>
          </v:shape>
        </w:pict>
      </w:r>
      <w:r w:rsidRPr="00A57FA5">
        <w:pict>
          <v:rect id="_x0000_s2078" style="position:absolute;left:0;text-align:left;margin-left:199.5pt;margin-top:247.8pt;width:71.25pt;height:71.25pt;z-index:251698176" o:gfxdata="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dqWNZtoA&#10;AAALAQAADwAAAAAAAAABACAAAAAiAAAAZHJzL2Rvd25yZXYueG1sUEsBAhQAFAAAAAgAh07iQAzb&#10;1RfkAQAA3AMAAA4AAAAAAAAAAQAgAAAAKQEAAGRycy9lMm9Eb2MueG1sUEsFBgAAAAAGAAYAWQEA&#10;AH8FAAAAAA==&#10;">
            <v:textbox>
              <w:txbxContent>
                <w:p w:rsidR="004C5863" w:rsidRDefault="00E07848">
                  <w:pPr>
                    <w:jc w:val="center"/>
                    <w:rPr>
                      <w:b/>
                      <w:sz w:val="18"/>
                      <w:szCs w:val="18"/>
                    </w:rPr>
                  </w:pPr>
                  <w:r>
                    <w:rPr>
                      <w:rFonts w:hint="eastAsia"/>
                      <w:b/>
                      <w:sz w:val="18"/>
                      <w:szCs w:val="18"/>
                    </w:rPr>
                    <w:t>处罚告知</w:t>
                  </w:r>
                </w:p>
                <w:p w:rsidR="004C5863" w:rsidRDefault="00E07848">
                  <w:pPr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依法制作并送达《行政处罚事前告知书》</w:t>
                  </w:r>
                </w:p>
              </w:txbxContent>
            </v:textbox>
          </v:rect>
        </w:pict>
      </w:r>
      <w:r w:rsidRPr="00A57FA5">
        <w:pict>
          <v:shape id="_x0000_s2077" type="#_x0000_t32" style="position:absolute;left:0;text-align:left;margin-left:231pt;margin-top:230.1pt;width:.05pt;height:17.7pt;z-index:251705344" o:connectortype="straight" o:gfxdata="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PuJrSHaAAAACwEAAA8AAAAAAAAAAQAgAAAAIgAAAGRycy9kb3ducmV2LnhtbFBLAQIUABQAAAAI&#10;AIdO4kAK1r3S6wEAAKUDAAAOAAAAAAAAAAEAIAAAACkBAABkcnMvZTJvRG9jLnhtbFBLBQYAAAAA&#10;BgAGAFkBAACGBQAAAAA=&#10;">
            <v:stroke endarrow="block"/>
          </v:shape>
        </w:pict>
      </w:r>
      <w:r w:rsidRPr="00A57FA5">
        <w:pict>
          <v:rect id="_x0000_s2076" style="position:absolute;left:0;text-align:left;margin-left:66pt;margin-top:171.6pt;width:303pt;height:58.5pt;z-index:251682816" o:gfxdata="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CesY+7ZAAAACwEAAA8AAAAAAAAAAQAgAAAAIgAAAGRycy9kb3ducmV2LnhtbFBLAQIUABQAAAAI&#10;AIdO4kDfjWqA7AEAAN0DAAAOAAAAAAAAAAEAIAAAACgBAABkcnMvZTJvRG9jLnhtbFBLBQYAAAAA&#10;BgAGAFkBAACGBQAAAAA=&#10;">
            <v:textbox>
              <w:txbxContent>
                <w:p w:rsidR="004C5863" w:rsidRDefault="00E07848">
                  <w:pPr>
                    <w:jc w:val="center"/>
                    <w:rPr>
                      <w:b/>
                    </w:rPr>
                  </w:pPr>
                  <w:r>
                    <w:rPr>
                      <w:rFonts w:hint="eastAsia"/>
                      <w:b/>
                    </w:rPr>
                    <w:t>拟定处罚意见</w:t>
                  </w:r>
                </w:p>
                <w:p w:rsidR="004C5863" w:rsidRDefault="00E07848">
                  <w:r>
                    <w:rPr>
                      <w:rFonts w:hint="eastAsia"/>
                    </w:rPr>
                    <w:t>行政机关负责人签署是否予以行政处罚的意见，情节复杂、重大的案件应召开重大案件集体讨论决定</w:t>
                  </w:r>
                </w:p>
              </w:txbxContent>
            </v:textbox>
          </v:rect>
        </w:pict>
      </w:r>
      <w:r w:rsidRPr="00A57FA5">
        <w:pict>
          <v:shape id="_x0000_s2075" type="#_x0000_t32" style="position:absolute;left:0;text-align:left;margin-left:217.55pt;margin-top:147.6pt;width:0;height:24pt;z-index:251683840" o:connectortype="straight" o:gfxdata="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Aj&#10;P55n2gAAAAsBAAAPAAAAAAAAAAEAIAAAACIAAABkcnMvZG93bnJldi54bWxQSwECFAAUAAAACACH&#10;TuJABH3VA+kBAACjAwAADgAAAAAAAAABACAAAAApAQAAZHJzL2Uyb0RvYy54bWxQSwUGAAAAAAYA&#10;BgBZAQAAhAUAAAAA&#10;">
            <v:stroke endarrow="block"/>
          </v:shape>
        </w:pict>
      </w:r>
      <w:r w:rsidRPr="00A57FA5">
        <w:pict>
          <v:rect id="_x0000_s2074" style="position:absolute;left:0;text-align:left;margin-left:70.5pt;margin-top:107.85pt;width:292.5pt;height:39.75pt;z-index:251684864" o:gfxdata="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ezSl&#10;htgAAAALAQAADwAAAAAAAAABACAAAAAiAAAAZHJzL2Rvd25yZXYueG1sUEsBAhQAFAAAAAgAh07i&#10;QEEL2LbpAQAA3QMAAA4AAAAAAAAAAQAgAAAAJwEAAGRycy9lMm9Eb2MueG1sUEsFBgAAAAAGAAYA&#10;WQEAAIIFAAAAAA==&#10;">
            <v:textbox>
              <w:txbxContent>
                <w:p w:rsidR="004C5863" w:rsidRDefault="00E07848">
                  <w:pPr>
                    <w:jc w:val="center"/>
                    <w:rPr>
                      <w:b/>
                    </w:rPr>
                  </w:pPr>
                  <w:r>
                    <w:rPr>
                      <w:rFonts w:hint="eastAsia"/>
                      <w:b/>
                    </w:rPr>
                    <w:t>审批</w:t>
                  </w:r>
                </w:p>
                <w:p w:rsidR="004C5863" w:rsidRDefault="00E07848">
                  <w:r>
                    <w:rPr>
                      <w:rFonts w:hint="eastAsia"/>
                    </w:rPr>
                    <w:t>调查终结后，承办人制作《案件处理意见书》，并按程序审批</w:t>
                  </w:r>
                </w:p>
              </w:txbxContent>
            </v:textbox>
          </v:rect>
        </w:pict>
      </w:r>
      <w:r w:rsidRPr="00A57FA5">
        <w:pict>
          <v:shape id="_x0000_s2073" type="#_x0000_t32" style="position:absolute;left:0;text-align:left;margin-left:217.55pt;margin-top:86.85pt;width:0;height:21pt;z-index:251685888" o:connectortype="straight" o:gfxdata="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Bz&#10;VW992gAAAAsBAAAPAAAAAAAAAAEAIAAAACIAAABkcnMvZG93bnJldi54bWxQSwECFAAUAAAACACH&#10;TuJAtY8XnekBAACjAwAADgAAAAAAAAABACAAAAApAQAAZHJzL2Uyb0RvYy54bWxQSwUGAAAAAAYA&#10;BgBZAQAAhAUAAAAA&#10;">
            <v:stroke endarrow="block"/>
          </v:shape>
        </w:pict>
      </w:r>
      <w:r w:rsidRPr="00A57FA5">
        <w:pict>
          <v:rect id="_x0000_s2072" style="position:absolute;left:0;text-align:left;margin-left:48.75pt;margin-top:44.85pt;width:340.5pt;height:42pt;z-index:251686912" o:gfxdata="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LgA&#10;DWvXAAAACQEAAA8AAAAAAAAAAQAgAAAAIgAAAGRycy9kb3ducmV2LnhtbFBLAQIUABQAAAAIAIdO&#10;4kA5K/mO6wEAAN0DAAAOAAAAAAAAAAEAIAAAACYBAABkcnMvZTJvRG9jLnhtbFBLBQYAAAAABgAG&#10;AFkBAACDBQAAAAA=&#10;">
            <v:textbox>
              <w:txbxContent>
                <w:p w:rsidR="004C5863" w:rsidRDefault="00E07848">
                  <w:pPr>
                    <w:jc w:val="center"/>
                    <w:rPr>
                      <w:b/>
                    </w:rPr>
                  </w:pPr>
                  <w:r>
                    <w:rPr>
                      <w:rFonts w:hint="eastAsia"/>
                      <w:b/>
                    </w:rPr>
                    <w:t>调查取证</w:t>
                  </w:r>
                </w:p>
                <w:p w:rsidR="004C5863" w:rsidRDefault="00E07848">
                  <w:r>
                    <w:t>2</w:t>
                  </w:r>
                  <w:r>
                    <w:rPr>
                      <w:rFonts w:hint="eastAsia"/>
                    </w:rPr>
                    <w:t>名及以上执法人员向当事人出示执法证，开展调查、检查，收集证据</w:t>
                  </w:r>
                </w:p>
              </w:txbxContent>
            </v:textbox>
          </v:rect>
        </w:pict>
      </w:r>
      <w:r w:rsidRPr="00A57FA5">
        <w:pict>
          <v:shape id="_x0000_s2071" type="#_x0000_t32" style="position:absolute;left:0;text-align:left;margin-left:217.55pt;margin-top:14.1pt;width:0;height:30.75pt;z-index:251687936" o:connectortype="straight" o:gfxdata="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C+BZHG2AAA&#10;AAkBAAAPAAAAAAAAAAEAIAAAACIAAABkcnMvZG93bnJldi54bWxQSwECFAAUAAAACACHTuJAHeyC&#10;wuUBAACjAwAADgAAAAAAAAABACAAAAAnAQAAZHJzL2Uyb0RvYy54bWxQSwUGAAAAAAYABgBZAQAA&#10;fgUAAAAA&#10;">
            <v:stroke endarrow="block"/>
          </v:shape>
        </w:pict>
      </w:r>
      <w:r w:rsidRPr="00A57FA5">
        <w:pict>
          <v:rect id="_x0000_s2070" style="position:absolute;left:0;text-align:left;margin-left:291pt;margin-top:573.6pt;width:84.75pt;height:23.25pt;z-index:251692032" o:gfxdata="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N7Z&#10;4CTbAAAADQEAAA8AAAAAAAAAAQAgAAAAIgAAAGRycy9kb3ducmV2LnhtbFBLAQIUABQAAAAIAIdO&#10;4kAw+DMS5wEAAN0DAAAOAAAAAAAAAAEAIAAAACoBAABkcnMvZTJvRG9jLnhtbFBLBQYAAAAABgAG&#10;AFkBAACDBQAAAAA=&#10;">
            <v:textbox>
              <w:txbxContent>
                <w:p w:rsidR="004C5863" w:rsidRDefault="00E07848">
                  <w:r>
                    <w:rPr>
                      <w:rFonts w:hint="eastAsia"/>
                    </w:rPr>
                    <w:t>重大处罚报备案</w:t>
                  </w:r>
                </w:p>
              </w:txbxContent>
            </v:textbox>
          </v:rect>
        </w:pict>
      </w:r>
      <w:r w:rsidRPr="00A57FA5">
        <w:pict>
          <v:shape id="_x0000_s2069" type="#_x0000_t32" style="position:absolute;left:0;text-align:left;margin-left:363pt;margin-top:563.85pt;width:0;height:9.75pt;z-index:251660288" o:connectortype="straight" o:gfxdata="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CeQ2p5&#10;2gAAAA0BAAAPAAAAAAAAAAEAIAAAACIAAABkcnMvZG93bnJldi54bWxQSwECFAAUAAAACACHTuJA&#10;+lseTeYBAACjAwAADgAAAAAAAAABACAAAAApAQAAZHJzL2Uyb0RvYy54bWxQSwUGAAAAAAYABgBZ&#10;AQAAgQUAAAAA&#10;">
            <v:stroke endarrow="block"/>
          </v:shape>
        </w:pict>
      </w:r>
      <w:r w:rsidRPr="00A57FA5">
        <w:pict>
          <v:shape id="_x0000_s2068" type="#_x0000_t32" style="position:absolute;left:0;text-align:left;margin-left:236.25pt;margin-top:563.85pt;width:126.75pt;height:0;z-index:251659264" o:connectortype="straight" o:gfxdata="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FTCPKTZAAAA&#10;DQEAAA8AAAAAAAAAAQAgAAAAIgAAAGRycy9kb3ducmV2LnhtbFBLAQIUABQAAAAIAIdO4kBrOv31&#10;4wEAAKADAAAOAAAAAAAAAAEAIAAAACgBAABkcnMvZTJvRG9jLnhtbFBLBQYAAAAABgAGAFkBAAB9&#10;BQAAAAA=&#10;"/>
        </w:pict>
      </w:r>
      <w:r w:rsidRPr="00A57FA5">
        <w:pict>
          <v:shape id="_x0000_s2067" type="#_x0000_t32" style="position:absolute;left:0;text-align:left;margin-left:236.25pt;margin-top:563.85pt;width:0;height:9.75pt;z-index:251661312" o:connectortype="straight" o:gfxdata="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BAuDan&#10;2gAAAA0BAAAPAAAAAAAAAAEAIAAAACIAAABkcnMvZG93bnJldi54bWxQSwECFAAUAAAACACHTuJA&#10;HiheK+YBAACjAwAADgAAAAAAAAABACAAAAApAQAAZHJzL2Uyb0RvYy54bWxQSwUGAAAAAAYABgBZ&#10;AQAAgQUAAAAA&#10;">
            <v:stroke endarrow="block"/>
          </v:shape>
        </w:pict>
      </w:r>
      <w:r w:rsidRPr="00A57FA5">
        <w:pict>
          <v:rect id="_x0000_s2066" style="position:absolute;left:0;text-align:left;margin-left:189pt;margin-top:573.6pt;width:72.75pt;height:23.25pt;z-index:251691008" o:gfxdata="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BnBbsp&#10;2wAAAA0BAAAPAAAAAAAAAAEAIAAAACIAAABkcnMvZG93bnJldi54bWxQSwECFAAUAAAACACHTuJA&#10;QhqJvuUBAADcAwAADgAAAAAAAAABACAAAAAqAQAAZHJzL2Uyb0RvYy54bWxQSwUGAAAAAAYABgBZ&#10;AQAAgQUAAAAA&#10;">
            <v:textbox>
              <w:txbxContent>
                <w:p w:rsidR="004C5863" w:rsidRDefault="00E07848">
                  <w:pPr>
                    <w:jc w:val="center"/>
                  </w:pPr>
                  <w:r>
                    <w:rPr>
                      <w:rFonts w:hint="eastAsia"/>
                    </w:rPr>
                    <w:t>结案归档</w:t>
                  </w:r>
                </w:p>
              </w:txbxContent>
            </v:textbox>
          </v:rect>
        </w:pict>
      </w:r>
      <w:r w:rsidRPr="00A57FA5">
        <w:pict>
          <v:shape id="_x0000_s2065" type="#_x0000_t32" style="position:absolute;left:0;text-align:left;margin-left:276.05pt;margin-top:551.1pt;width:.05pt;height:12.75pt;z-index:251658240" o:connectortype="straight" o:gfxdata="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Dj&#10;mQRi2gAAAA0BAAAPAAAAAAAAAAEAIAAAACIAAABkcnMvZG93bnJldi54bWxQSwECFAAUAAAACACH&#10;TuJAhfgYSekBAAClAwAADgAAAAAAAAABACAAAAApAQAAZHJzL2Uyb0RvYy54bWxQSwUGAAAAAAYA&#10;BgBZAQAAhAUAAAAA&#10;">
            <v:stroke endarrow="block"/>
          </v:shape>
        </w:pict>
      </w:r>
      <w:r w:rsidRPr="00A57FA5">
        <w:pict>
          <v:shape id="_x0000_s2064" type="#_x0000_t32" style="position:absolute;left:0;text-align:left;margin-left:354pt;margin-top:544.4pt;width:.05pt;height:6.75pt;z-index:251663360" o:connectortype="straight" o:gfxdata="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CpLEHQ2gAA&#10;AA0BAAAPAAAAAAAAAAEAIAAAACIAAABkcnMvZG93bnJldi54bWxQSwECFAAUAAAACACHTuJAZbbM&#10;yuMBAACgAwAADgAAAAAAAAABACAAAAApAQAAZHJzL2Uyb0RvYy54bWxQSwUGAAAAAAYABgBZAQAA&#10;fgUAAAAA&#10;"/>
        </w:pict>
      </w:r>
      <w:r w:rsidRPr="00A57FA5">
        <w:pict>
          <v:shape id="_x0000_s2063" type="#_x0000_t32" style="position:absolute;left:0;text-align:left;margin-left:227.25pt;margin-top:551.1pt;width:126.75pt;height:.05pt;z-index:251662336" o:connectortype="straight" o:gfxdata="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CZB3JTb&#10;AAAADQEAAA8AAAAAAAAAAQAgAAAAIgAAAGRycy9kb3ducmV2LnhtbFBLAQIUABQAAAAIAIdO4kA9&#10;VH6w5AEAAKIDAAAOAAAAAAAAAAEAIAAAACoBAABkcnMvZTJvRG9jLnhtbFBLBQYAAAAABgAGAFkB&#10;AACABQAAAAA=&#10;"/>
        </w:pict>
      </w:r>
      <w:r w:rsidRPr="00A57FA5">
        <w:pict>
          <v:shape id="_x0000_s2062" type="#_x0000_t32" style="position:absolute;left:0;text-align:left;margin-left:227.25pt;margin-top:544.4pt;width:0;height:6.75pt;z-index:251664384" o:connectortype="straight" o:gfxdata="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Ex9i/TaAAAADQEA&#10;AA8AAAAAAAAAAQAgAAAAIgAAAGRycy9kb3ducmV2LnhtbFBLAQIUABQAAAAIAIdO4kCRQHF73wEA&#10;AJ4DAAAOAAAAAAAAAAEAIAAAACkBAABkcnMvZTJvRG9jLnhtbFBLBQYAAAAABgAGAFkBAAB6BQAA&#10;AAA=&#10;"/>
        </w:pict>
      </w:r>
      <w:r w:rsidRPr="00A57FA5">
        <w:pict>
          <v:rect id="_x0000_s2061" style="position:absolute;left:0;text-align:left;margin-left:287.25pt;margin-top:506.85pt;width:150pt;height:37.5pt;z-index:251666432" o:gfxdata="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Nl+7TvZAAAADQEAAA8AAAAAAAAAAQAgAAAAIgAAAGRycy9kb3ducmV2LnhtbFBLAQIUABQAAAAI&#10;AIdO4kD9qHXV7AEAAN0DAAAOAAAAAAAAAAEAIAAAACgBAABkcnMvZTJvRG9jLnhtbFBLBQYAAAAA&#10;BgAGAFkBAACGBQAAAAA=&#10;">
            <v:textbox>
              <w:txbxContent>
                <w:p w:rsidR="004C5863" w:rsidRDefault="00E07848">
                  <w:pPr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当事人在法定期限内不履行行政处罚决定的，按法定程序强制执行</w:t>
                  </w:r>
                </w:p>
              </w:txbxContent>
            </v:textbox>
          </v:rect>
        </w:pict>
      </w:r>
      <w:r w:rsidRPr="00A57FA5">
        <w:pict>
          <v:shape id="_x0000_s2060" type="#_x0000_t32" style="position:absolute;left:0;text-align:left;margin-left:331.5pt;margin-top:492.6pt;width:0;height:12pt;z-index:251667456" o:connectortype="straight" o:gfxdata="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Cj&#10;41hY2gAAAAwBAAAPAAAAAAAAAAEAIAAAACIAAABkcnMvZG93bnJldi54bWxQSwECFAAUAAAACACH&#10;TuJAaWUa6+kBAACjAwAADgAAAAAAAAABACAAAAApAQAAZHJzL2Uyb0RvYy54bWxQSwUGAAAAAAYA&#10;BgBZAQAAhAUAAAAA&#10;">
            <v:stroke endarrow="block"/>
          </v:shape>
        </w:pict>
      </w:r>
      <w:r w:rsidRPr="00A57FA5">
        <w:pict>
          <v:shape id="_x0000_s2059" type="#_x0000_t32" style="position:absolute;left:0;text-align:left;margin-left:240pt;margin-top:492.6pt;width:0;height:12pt;z-index:251668480" o:connectortype="straight" o:gfxdata="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PF8&#10;R9TaAAAADAEAAA8AAAAAAAAAAQAgAAAAIgAAAGRycy9kb3ducmV2LnhtbFBLAQIUABQAAAAIAIdO&#10;4kA0irj76AEAAKMDAAAOAAAAAAAAAAEAIAAAACkBAABkcnMvZTJvRG9jLnhtbFBLBQYAAAAABgAG&#10;AFkBAACDBQAAAAA=&#10;">
            <v:stroke endarrow="block"/>
          </v:shape>
        </w:pict>
      </w:r>
      <w:r w:rsidRPr="00A57FA5">
        <w:pict>
          <v:rect id="_x0000_s2058" style="position:absolute;left:0;text-align:left;margin-left:231pt;margin-top:470.85pt;width:126.75pt;height:21.75pt;z-index:251669504" o:gfxdata="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BDyW/E&#10;2gAAAAsBAAAPAAAAAAAAAAEAIAAAACIAAABkcnMvZG93bnJldi54bWxQSwECFAAUAAAACACHTuJA&#10;2tNpz+YBAADdAwAADgAAAAAAAAABACAAAAApAQAAZHJzL2Uyb0RvYy54bWxQSwUGAAAAAAYABgBZ&#10;AQAAgQUAAAAA&#10;">
            <v:textbox>
              <w:txbxContent>
                <w:p w:rsidR="004C5863" w:rsidRDefault="00E07848">
                  <w:pPr>
                    <w:jc w:val="center"/>
                  </w:pPr>
                  <w:r>
                    <w:rPr>
                      <w:rFonts w:hint="eastAsia"/>
                    </w:rPr>
                    <w:t>送达执行</w:t>
                  </w:r>
                </w:p>
              </w:txbxContent>
            </v:textbox>
          </v:rect>
        </w:pict>
      </w:r>
      <w:r w:rsidRPr="00A57FA5">
        <w:pict>
          <v:rect id="_x0000_s2057" style="position:absolute;left:0;text-align:left;margin-left:189pt;margin-top:506.85pt;width:69.75pt;height:37.5pt;z-index:251665408" o:gfxdata="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Z6Uv0doAAAANAQAADwAAAAAAAAABACAAAAAiAAAAZHJzL2Rvd25yZXYueG1sUEsBAhQAFAAAAAgA&#10;h07iQHfSHXzqAQAA3AMAAA4AAAAAAAAAAQAgAAAAKQEAAGRycy9lMm9Eb2MueG1sUEsFBgAAAAAG&#10;AAYAWQEAAIUFAAAAAA==&#10;">
            <v:textbox>
              <w:txbxContent>
                <w:p w:rsidR="004C5863" w:rsidRDefault="00E07848">
                  <w:pPr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当事人履行行政处罚决定</w:t>
                  </w:r>
                </w:p>
              </w:txbxContent>
            </v:textbox>
          </v:rect>
        </w:pict>
      </w:r>
      <w:r w:rsidRPr="00A57FA5">
        <w:pict>
          <v:shape id="_x0000_s2056" type="#_x0000_t32" style="position:absolute;left:0;text-align:left;margin-left:287.25pt;margin-top:453.6pt;width:0;height:17.25pt;z-index:251670528" o:connectortype="straight" o:gfxdata="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7w0x&#10;bdoAAAALAQAADwAAAAAAAAABACAAAAAiAAAAZHJzL2Rvd25yZXYueG1sUEsBAhQAFAAAAAgAh07i&#10;QOFa617nAQAAowMAAA4AAAAAAAAAAQAgAAAAKQEAAGRycy9lMm9Eb2MueG1sUEsFBgAAAAAGAAYA&#10;WQEAAIIFAAAAAA==&#10;">
            <v:stroke endarrow="block"/>
          </v:shape>
        </w:pict>
      </w:r>
      <w:r w:rsidRPr="00A57FA5">
        <w:pict>
          <v:rect id="_x0000_s2055" style="position:absolute;left:0;text-align:left;margin-left:231pt;margin-top:431.1pt;width:213.75pt;height:22.5pt;z-index:251674624" o:gfxdata="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rvRiGNkAAAALAQAADwAAAAAAAAABACAAAAAiAAAAZHJzL2Rvd25yZXYueG1sUEsBAhQAFAAAAAgA&#10;h07iQNNyMuPrAQAA3QMAAA4AAAAAAAAAAQAgAAAAKAEAAGRycy9lMm9Eb2MueG1sUEsFBgAAAAAG&#10;AAYAWQEAAIUFAAAAAA==&#10;">
            <v:textbox>
              <w:txbxContent>
                <w:p w:rsidR="004C5863" w:rsidRDefault="00E07848">
                  <w:r>
                    <w:rPr>
                      <w:rFonts w:hint="eastAsia"/>
                    </w:rPr>
                    <w:t>按程序批准后，依法制作《行政处罚决定书》</w:t>
                  </w:r>
                </w:p>
              </w:txbxContent>
            </v:textbox>
          </v:rect>
        </w:pict>
      </w:r>
      <w:r w:rsidRPr="00A57FA5">
        <w:pict>
          <v:shape id="_x0000_s2054" type="#_x0000_t32" style="position:absolute;left:0;text-align:left;margin-left:189pt;margin-top:444.6pt;width:42pt;height:0;z-index:251675648" o:connectortype="straight" o:gfxdata="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FunDIja&#10;AAAACwEAAA8AAAAAAAAAAQAgAAAAIgAAAGRycy9kb3ducmV2LnhtbFBLAQIUABQAAAAIAIdO4kDX&#10;vzSE5QEAAKcDAAAOAAAAAAAAAAEAIAAAACkBAABkcnMvZTJvRG9jLnhtbFBLBQYAAAAABgAGAFkB&#10;AACABQAAAAA=&#10;">
            <v:stroke startarrow="block" endarrow="block"/>
          </v:shape>
        </w:pict>
      </w:r>
      <w:r w:rsidRPr="00A57FA5">
        <w:pict>
          <v:rect id="_x0000_s2053" style="position:absolute;left:0;text-align:left;margin-left:90.75pt;margin-top:436.35pt;width:94.5pt;height:70.5pt;z-index:251673600" o:gfxdata="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BOFkGTY&#10;AAAADAEAAA8AAAAAAAAAAQAgAAAAIgAAAGRycy9kb3ducmV2LnhtbFBLAQIUABQAAAAIAIdO4kBP&#10;sV2N5wEAAN0DAAAOAAAAAAAAAAEAIAAAACcBAABkcnMvZTJvRG9jLnhtbFBLBQYAAAAABgAGAFkB&#10;AACABQAAAAA=&#10;">
            <v:textbox>
              <w:txbxContent>
                <w:p w:rsidR="004C5863" w:rsidRDefault="00E07848">
                  <w:r>
                    <w:rPr>
                      <w:rFonts w:hint="eastAsia"/>
                    </w:rPr>
                    <w:t>当事人的事实、理由或证据成立，行政机关改变原拟作出的行政处罚</w:t>
                  </w:r>
                </w:p>
              </w:txbxContent>
            </v:textbox>
          </v:rect>
        </w:pict>
      </w:r>
      <w:r w:rsidRPr="00A57FA5">
        <w:pict>
          <v:shape id="_x0000_s2052" type="#_x0000_t32" style="position:absolute;left:0;text-align:left;margin-left:20.25pt;margin-top:468.65pt;width:70.5pt;height:0;flip:x;z-index:251672576" o:connectortype="straight" o:gfxdata="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C2z&#10;VKvXAAAACgEAAA8AAAAAAAAAAQAgAAAAIgAAAGRycy9kb3ducmV2LnhtbFBLAQIUABQAAAAIAIdO&#10;4kBxiqEB6wEAAKkDAAAOAAAAAAAAAAEAIAAAACYBAABkcnMvZTJvRG9jLnhtbFBLBQYAAAAABgAG&#10;AFkBAACDBQAAAAA=&#10;"/>
        </w:pict>
      </w:r>
    </w:p>
    <w:p w:rsidR="004C5863" w:rsidRDefault="00A57FA5">
      <w:pPr>
        <w:rPr>
          <w:rFonts w:ascii="仿宋_GB2312" w:eastAsia="仿宋_GB2312"/>
          <w:sz w:val="10"/>
          <w:szCs w:val="10"/>
        </w:rPr>
      </w:pPr>
      <w:r w:rsidRPr="00A57FA5">
        <w:pict>
          <v:shape id="_x0000_s2051" type="#_x0000_t32" style="position:absolute;left:0;text-align:left;margin-left:18pt;margin-top:187.2pt;width:2.25pt;height:265.8pt;flip:x y;z-index:251706368" o:connectortype="straight" o:gfxdata="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J0hJZXaAAAACQEAAA8AAAAAAAAAAQAgAAAAIgAAAGRycy9kb3ducmV2LnhtbFBL&#10;AQIUABQAAAAIAIdO4kBsRQTO9AEAALgDAAAOAAAAAAAAAAEAIAAAACkBAABkcnMvZTJvRG9jLnht&#10;bFBLBQYAAAAABgAGAFkBAACPBQAAAAA=&#10;"/>
        </w:pict>
      </w:r>
      <w:r w:rsidRPr="00A57FA5">
        <w:pict>
          <v:shape id="_x0000_s2050" type="#_x0000_t32" style="position:absolute;left:0;text-align:left;margin-left:18pt;margin-top:187.2pt;width:45.75pt;height:0;z-index:251707392" o:connectortype="straight" o:gfxdata="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Gnq&#10;PyTaAAAACgEAAA8AAAAAAAAAAQAgAAAAIgAAAGRycy9kb3ducmV2LnhtbFBLAQIUABQAAAAIAIdO&#10;4kAcqtON6AEAAKMDAAAOAAAAAAAAAAEAIAAAACkBAABkcnMvZTJvRG9jLnhtbFBLBQYAAAAABgAG&#10;AFkBAACDBQAAAAA=&#10;">
            <v:stroke endarrow="block"/>
          </v:shape>
        </w:pict>
      </w:r>
    </w:p>
    <w:p w:rsidR="004C5863" w:rsidRDefault="004C5863"/>
    <w:sectPr w:rsidR="004C5863" w:rsidSect="004C586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53517" w:rsidRDefault="00953517" w:rsidP="004C5863">
      <w:r>
        <w:separator/>
      </w:r>
    </w:p>
  </w:endnote>
  <w:endnote w:type="continuationSeparator" w:id="0">
    <w:p w:rsidR="00953517" w:rsidRDefault="00953517" w:rsidP="004C586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Calibri Light">
    <w:altName w:val="Times New Roman"/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5863" w:rsidRDefault="004C5863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5863" w:rsidRDefault="004C5863">
    <w:pPr>
      <w:pStyle w:val="a3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5863" w:rsidRDefault="004C5863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53517" w:rsidRDefault="00953517" w:rsidP="004C5863">
      <w:r>
        <w:separator/>
      </w:r>
    </w:p>
  </w:footnote>
  <w:footnote w:type="continuationSeparator" w:id="0">
    <w:p w:rsidR="00953517" w:rsidRDefault="00953517" w:rsidP="004C586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5863" w:rsidRDefault="004C5863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5863" w:rsidRDefault="004C5863">
    <w:pPr>
      <w:pStyle w:val="a4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5863" w:rsidRDefault="004C5863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5CFF71A8"/>
    <w:rsid w:val="001317CC"/>
    <w:rsid w:val="002801A3"/>
    <w:rsid w:val="004C5863"/>
    <w:rsid w:val="00823FC7"/>
    <w:rsid w:val="00953517"/>
    <w:rsid w:val="00A57FA5"/>
    <w:rsid w:val="00B9469A"/>
    <w:rsid w:val="00D54FF6"/>
    <w:rsid w:val="00E07848"/>
    <w:rsid w:val="00FF4499"/>
    <w:rsid w:val="5CFF71A8"/>
    <w:rsid w:val="6D5350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,2"/>
      <o:rules v:ext="edit">
        <o:r id="V:Rule32" type="connector" idref="#_x0000_s2062"/>
        <o:r id="V:Rule33" type="connector" idref="#_x0000_s2051"/>
        <o:r id="V:Rule34" type="connector" idref="#_x0000_s2079"/>
        <o:r id="V:Rule35" type="connector" idref="#_x0000_s2081"/>
        <o:r id="V:Rule36" type="connector" idref="#_x0000_s2060"/>
        <o:r id="V:Rule37" type="connector" idref="#_x0000_s1026"/>
        <o:r id="V:Rule38" type="connector" idref="#_x0000_s2059"/>
        <o:r id="V:Rule39" type="connector" idref="#_x0000_s2075"/>
        <o:r id="V:Rule40" type="connector" idref="#_x0000_s2063"/>
        <o:r id="V:Rule41" type="connector" idref="#_x0000_s2086"/>
        <o:r id="V:Rule42" type="connector" idref="#_x0000_s2094"/>
        <o:r id="V:Rule43" type="connector" idref="#_x0000_s2050"/>
        <o:r id="V:Rule44" type="connector" idref="#_x0000_s2073"/>
        <o:r id="V:Rule45" type="connector" idref="#_x0000_s2064"/>
        <o:r id="V:Rule46" type="connector" idref="#_x0000_s2052"/>
        <o:r id="V:Rule47" type="connector" idref="#_x0000_s2071"/>
        <o:r id="V:Rule48" type="connector" idref="#_x0000_s2087"/>
        <o:r id="V:Rule49" type="connector" idref="#_x0000_s2083"/>
        <o:r id="V:Rule50" type="connector" idref="#_x0000_s2096"/>
        <o:r id="V:Rule51" type="connector" idref="#_x0000_s2054"/>
        <o:r id="V:Rule52" type="connector" idref="#_x0000_s2093"/>
        <o:r id="V:Rule53" type="connector" idref="#_x0000_s2068"/>
        <o:r id="V:Rule54" type="connector" idref="#_x0000_s2091"/>
        <o:r id="V:Rule55" type="connector" idref="#_x0000_s2056"/>
        <o:r id="V:Rule56" type="connector" idref="#_x0000_s2085"/>
        <o:r id="V:Rule57" type="connector" idref="#_x0000_s2092"/>
        <o:r id="V:Rule58" type="connector" idref="#_x0000_s2077"/>
        <o:r id="V:Rule59" type="connector" idref="#_x0000_s2088"/>
        <o:r id="V:Rule60" type="connector" idref="#_x0000_s2065"/>
        <o:r id="V:Rule61" type="connector" idref="#_x0000_s2069"/>
        <o:r id="V:Rule62" type="connector" idref="#_x0000_s2067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C586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4C58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rsid w:val="004C58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Balloon Text"/>
    <w:basedOn w:val="a"/>
    <w:link w:val="Char"/>
    <w:rsid w:val="002801A3"/>
    <w:rPr>
      <w:sz w:val="18"/>
      <w:szCs w:val="18"/>
    </w:rPr>
  </w:style>
  <w:style w:type="character" w:customStyle="1" w:styleId="Char">
    <w:name w:val="批注框文本 Char"/>
    <w:basedOn w:val="a0"/>
    <w:link w:val="a5"/>
    <w:rsid w:val="002801A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0</TotalTime>
  <Pages>1</Pages>
  <Words>11</Words>
  <Characters>65</Characters>
  <Application>Microsoft Office Word</Application>
  <DocSecurity>0</DocSecurity>
  <Lines>1</Lines>
  <Paragraphs>1</Paragraphs>
  <ScaleCrop>false</ScaleCrop>
  <Company/>
  <LinksUpToDate>false</LinksUpToDate>
  <CharactersWithSpaces>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泡沫的天涯</dc:creator>
  <cp:lastModifiedBy>Administrator</cp:lastModifiedBy>
  <cp:revision>5</cp:revision>
  <cp:lastPrinted>2019-11-08T08:10:00Z</cp:lastPrinted>
  <dcterms:created xsi:type="dcterms:W3CDTF">2019-11-08T08:10:00Z</dcterms:created>
  <dcterms:modified xsi:type="dcterms:W3CDTF">2020-09-14T01:32:00Z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